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1AA9E" w14:textId="6583FEAF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  <w:sz w:val="28"/>
          <w:szCs w:val="28"/>
        </w:rPr>
      </w:pPr>
      <w:r w:rsidRPr="197CF3C7">
        <w:rPr>
          <w:rFonts w:ascii="Raleway" w:eastAsia="Raleway" w:hAnsi="Raleway" w:cs="Raleway"/>
          <w:b/>
          <w:bCs/>
          <w:sz w:val="28"/>
          <w:szCs w:val="28"/>
        </w:rPr>
        <w:t>Elterninformation</w:t>
      </w:r>
    </w:p>
    <w:p w14:paraId="2BCAEDF2" w14:textId="3B6DA0FD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658E3125" w14:textId="0FE1C293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Liebe Eltern,</w:t>
      </w:r>
    </w:p>
    <w:p w14:paraId="6B1B41B0" w14:textId="29FC23D3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444D3CA0" w14:textId="4F78F884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wir werden in diesem Jahr an der </w:t>
      </w:r>
    </w:p>
    <w:p w14:paraId="31B9E9ED" w14:textId="6741874F" w:rsidR="00A85E8E" w:rsidRDefault="2CB2E766" w:rsidP="267E6DC8">
      <w:pPr>
        <w:spacing w:after="0" w:line="240" w:lineRule="auto"/>
        <w:jc w:val="both"/>
        <w:rPr>
          <w:rFonts w:ascii="Raleway" w:eastAsia="Raleway" w:hAnsi="Raleway" w:cs="Raleway"/>
        </w:rPr>
      </w:pPr>
      <w:r w:rsidRPr="267E6DC8">
        <w:rPr>
          <w:rFonts w:ascii="Raleway" w:eastAsia="Raleway" w:hAnsi="Raleway" w:cs="Raleway"/>
        </w:rPr>
        <w:t xml:space="preserve">Weihnachtspäckchen-Aktion „Geschenk mit Herz“ </w:t>
      </w:r>
    </w:p>
    <w:p w14:paraId="39F09419" w14:textId="3E19E5DA" w:rsidR="00A85E8E" w:rsidRDefault="2CB2E766" w:rsidP="267E6DC8">
      <w:pPr>
        <w:spacing w:after="0" w:line="240" w:lineRule="auto"/>
        <w:jc w:val="both"/>
        <w:rPr>
          <w:rFonts w:ascii="Raleway" w:eastAsia="Raleway" w:hAnsi="Raleway" w:cs="Raleway"/>
        </w:rPr>
      </w:pPr>
      <w:r w:rsidRPr="267E6DC8">
        <w:rPr>
          <w:rFonts w:ascii="Raleway" w:eastAsia="Raleway" w:hAnsi="Raleway" w:cs="Raleway"/>
        </w:rPr>
        <w:t xml:space="preserve">teilnehmen. </w:t>
      </w:r>
    </w:p>
    <w:p w14:paraId="5C50CBD0" w14:textId="708C9332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Diese in Bayern fest etablierte Aktion der </w:t>
      </w:r>
    </w:p>
    <w:p w14:paraId="6E2CEB2C" w14:textId="77777777" w:rsidR="00EB4241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Hilfsorganisation </w:t>
      </w:r>
      <w:r w:rsidRPr="197CF3C7">
        <w:rPr>
          <w:rFonts w:ascii="Raleway" w:eastAsia="Raleway" w:hAnsi="Raleway" w:cs="Raleway"/>
          <w:b/>
          <w:bCs/>
        </w:rPr>
        <w:t>humedica e. V.</w:t>
      </w:r>
      <w:r w:rsidRPr="197CF3C7">
        <w:rPr>
          <w:rFonts w:ascii="Raleway" w:eastAsia="Raleway" w:hAnsi="Raleway" w:cs="Raleway"/>
        </w:rPr>
        <w:t xml:space="preserve"> wird in </w:t>
      </w:r>
    </w:p>
    <w:p w14:paraId="6AB653CB" w14:textId="0C993FB0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Zusammenarbeit </w:t>
      </w:r>
    </w:p>
    <w:p w14:paraId="76C1A913" w14:textId="56D7A9B9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mit Sternstunden umgesetzt.</w:t>
      </w:r>
    </w:p>
    <w:p w14:paraId="7154EB32" w14:textId="0F0CA061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0CA2D826" w14:textId="09E18E1F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Wir sind überzeugt, dass wir gemeinsam mit </w:t>
      </w:r>
    </w:p>
    <w:p w14:paraId="245B56A2" w14:textId="361D56BE" w:rsidR="00A85E8E" w:rsidRDefault="2CB2E766" w:rsidP="6D1AA343">
      <w:pPr>
        <w:spacing w:after="0" w:line="240" w:lineRule="auto"/>
        <w:jc w:val="both"/>
        <w:rPr>
          <w:rFonts w:ascii="Raleway" w:eastAsia="Raleway" w:hAnsi="Raleway" w:cs="Raleway"/>
        </w:rPr>
      </w:pPr>
      <w:r w:rsidRPr="6D1AA343">
        <w:rPr>
          <w:rFonts w:ascii="Raleway" w:eastAsia="Raleway" w:hAnsi="Raleway" w:cs="Raleway"/>
        </w:rPr>
        <w:t>einem großen Herz und</w:t>
      </w:r>
      <w:r w:rsidR="1AA335DC" w:rsidRPr="6D1AA343">
        <w:rPr>
          <w:rFonts w:ascii="Raleway" w:eastAsia="Raleway" w:hAnsi="Raleway" w:cs="Raleway"/>
        </w:rPr>
        <w:t xml:space="preserve"> </w:t>
      </w:r>
      <w:r w:rsidRPr="6D1AA343">
        <w:rPr>
          <w:rFonts w:ascii="Raleway" w:eastAsia="Raleway" w:hAnsi="Raleway" w:cs="Raleway"/>
        </w:rPr>
        <w:t xml:space="preserve">geringem Aufwand </w:t>
      </w:r>
    </w:p>
    <w:p w14:paraId="358476FF" w14:textId="25BBDA3E" w:rsidR="00A85E8E" w:rsidRDefault="2CB2E766" w:rsidP="6D1AA343">
      <w:pPr>
        <w:spacing w:after="0" w:line="240" w:lineRule="auto"/>
        <w:jc w:val="both"/>
        <w:rPr>
          <w:rFonts w:ascii="Raleway" w:eastAsia="Raleway" w:hAnsi="Raleway" w:cs="Raleway"/>
        </w:rPr>
      </w:pPr>
      <w:r w:rsidRPr="6D1AA343">
        <w:rPr>
          <w:rFonts w:ascii="Raleway" w:eastAsia="Raleway" w:hAnsi="Raleway" w:cs="Raleway"/>
        </w:rPr>
        <w:t xml:space="preserve">tausenden bedürftigen Kindern weltweit </w:t>
      </w:r>
    </w:p>
    <w:p w14:paraId="711AD756" w14:textId="1011F068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pünktlich zu Heiligabend eine riesige Freude </w:t>
      </w:r>
    </w:p>
    <w:p w14:paraId="36837655" w14:textId="3A4F64B1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bereiten können. Wir machen diese großartige </w:t>
      </w:r>
    </w:p>
    <w:p w14:paraId="0B68F3FA" w14:textId="65050ED5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Aktion zu unserer Herzensangelegenheit:</w:t>
      </w:r>
    </w:p>
    <w:p w14:paraId="01A9F0B5" w14:textId="178B0D0E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  <w:b/>
          <w:bCs/>
        </w:rPr>
        <w:t xml:space="preserve">Bitte packen auch Sie gemeinsam mit Ihrem Kind </w:t>
      </w:r>
    </w:p>
    <w:p w14:paraId="73F326CA" w14:textId="237A7586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  <w:b/>
          <w:bCs/>
        </w:rPr>
        <w:t>ein „Geschenk mit Herz“.</w:t>
      </w:r>
    </w:p>
    <w:p w14:paraId="3BBB125B" w14:textId="1F5B1583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Alle wichtigen Informationen gibt es im beiliegenden Flyer </w:t>
      </w:r>
    </w:p>
    <w:p w14:paraId="013AEB09" w14:textId="1CE63201" w:rsidR="00A85E8E" w:rsidRDefault="2CB2E766" w:rsidP="54ED10D4">
      <w:pPr>
        <w:spacing w:after="0" w:line="240" w:lineRule="auto"/>
        <w:jc w:val="both"/>
        <w:rPr>
          <w:rFonts w:ascii="Raleway" w:eastAsia="Raleway" w:hAnsi="Raleway" w:cs="Raleway"/>
        </w:rPr>
      </w:pPr>
      <w:r w:rsidRPr="54ED10D4">
        <w:rPr>
          <w:rFonts w:ascii="Raleway" w:eastAsia="Raleway" w:hAnsi="Raleway" w:cs="Raleway"/>
        </w:rPr>
        <w:t xml:space="preserve">oder im Internet auf der Aktionsseite </w:t>
      </w:r>
      <w:hyperlink r:id="rId10">
        <w:r w:rsidRPr="54ED10D4">
          <w:rPr>
            <w:rStyle w:val="Hyperlink"/>
            <w:rFonts w:ascii="Raleway" w:eastAsia="Raleway" w:hAnsi="Raleway" w:cs="Raleway"/>
          </w:rPr>
          <w:t>www.geschenk-mit-herz.de</w:t>
        </w:r>
      </w:hyperlink>
      <w:r w:rsidRPr="54ED10D4">
        <w:rPr>
          <w:rFonts w:ascii="Raleway" w:eastAsia="Raleway" w:hAnsi="Raleway" w:cs="Raleway"/>
        </w:rPr>
        <w:t xml:space="preserve">. </w:t>
      </w:r>
    </w:p>
    <w:p w14:paraId="4BA79983" w14:textId="1957F7BA" w:rsidR="54ED10D4" w:rsidRDefault="54ED10D4" w:rsidP="54ED10D4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53C0BB5E" w14:textId="328EC165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Bitte versuchen Sie sich beim Packen an den Vorgaben und Tipps im Flyer zu orientieren, das ist in vielerlei Hinsicht eine große Hilfe.</w:t>
      </w:r>
    </w:p>
    <w:p w14:paraId="531F1138" w14:textId="5E8A4751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1DAC8A53" w14:textId="5D943142" w:rsidR="00A85E8E" w:rsidRDefault="2CB2E766" w:rsidP="772FBC72">
      <w:pPr>
        <w:spacing w:after="0" w:line="240" w:lineRule="auto"/>
        <w:jc w:val="both"/>
        <w:rPr>
          <w:rFonts w:ascii="Raleway" w:eastAsia="Raleway" w:hAnsi="Raleway" w:cs="Raleway"/>
        </w:rPr>
      </w:pPr>
      <w:r w:rsidRPr="1AA4AF97">
        <w:rPr>
          <w:rFonts w:ascii="Raleway" w:eastAsia="Raleway" w:hAnsi="Raleway" w:cs="Raleway"/>
        </w:rPr>
        <w:t>Damit Ihr Päckchen die Kinder rechtzeitig erreicht, geben Sie Ihr Geschenk bitte bis spätestens</w:t>
      </w:r>
      <w:r w:rsidR="56B14713" w:rsidRPr="1AA4AF97">
        <w:rPr>
          <w:rFonts w:ascii="Raleway" w:eastAsia="Raleway" w:hAnsi="Raleway" w:cs="Raleway"/>
        </w:rPr>
        <w:t xml:space="preserve"> Sonntag, den 16. November</w:t>
      </w:r>
      <w:r w:rsidR="69357F95" w:rsidRPr="1AA4AF97">
        <w:rPr>
          <w:rFonts w:ascii="Raleway" w:eastAsia="Raleway" w:hAnsi="Raleway" w:cs="Raleway"/>
        </w:rPr>
        <w:t xml:space="preserve"> </w:t>
      </w:r>
      <w:r w:rsidR="56B14713" w:rsidRPr="1AA4AF97">
        <w:rPr>
          <w:rFonts w:ascii="Raleway" w:eastAsia="Raleway" w:hAnsi="Raleway" w:cs="Raleway"/>
        </w:rPr>
        <w:t xml:space="preserve">2025 </w:t>
      </w:r>
      <w:r w:rsidRPr="1AA4AF97">
        <w:rPr>
          <w:rFonts w:ascii="Raleway" w:eastAsia="Raleway" w:hAnsi="Raleway" w:cs="Raleway"/>
        </w:rPr>
        <w:t>in einer Sammelstelle ab. Weitere Informationen finden Sie auch auf der Seite</w:t>
      </w:r>
    </w:p>
    <w:p w14:paraId="6E9B0D4D" w14:textId="7EF2FA07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hyperlink r:id="rId11">
        <w:r w:rsidRPr="197CF3C7">
          <w:rPr>
            <w:rStyle w:val="Hyperlink"/>
            <w:rFonts w:ascii="Raleway" w:eastAsia="Raleway" w:hAnsi="Raleway" w:cs="Raleway"/>
          </w:rPr>
          <w:t>www.facebook.com/GeschenkMitHerz</w:t>
        </w:r>
      </w:hyperlink>
      <w:r w:rsidRPr="197CF3C7">
        <w:rPr>
          <w:rFonts w:ascii="Raleway" w:eastAsia="Raleway" w:hAnsi="Raleway" w:cs="Raleway"/>
        </w:rPr>
        <w:t>.</w:t>
      </w:r>
    </w:p>
    <w:p w14:paraId="1486A88C" w14:textId="71DF72F6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2A496457" w14:textId="4F064094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Gemeinsam mit vielen weiteren </w:t>
      </w:r>
      <w:proofErr w:type="spellStart"/>
      <w:r w:rsidRPr="197CF3C7">
        <w:rPr>
          <w:rFonts w:ascii="Raleway" w:eastAsia="Raleway" w:hAnsi="Raleway" w:cs="Raleway"/>
        </w:rPr>
        <w:t>KiTas</w:t>
      </w:r>
      <w:proofErr w:type="spellEnd"/>
      <w:r w:rsidRPr="197CF3C7">
        <w:rPr>
          <w:rFonts w:ascii="Raleway" w:eastAsia="Raleway" w:hAnsi="Raleway" w:cs="Raleway"/>
        </w:rPr>
        <w:t>, Schulen und anderen Einrichtungen in Bayern, werden wir in diesem Jahr vielen Kindern ein unvergessliches Weihnachtsfest bereiten.</w:t>
      </w:r>
    </w:p>
    <w:p w14:paraId="67F58410" w14:textId="72587449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24B7343D" w14:textId="20FF3A5F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Ihr direkter Kontakt zu „Geschenk mit Herz“:</w:t>
      </w:r>
    </w:p>
    <w:p w14:paraId="643230AA" w14:textId="106CCE72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57592341" w14:textId="657E565B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  <w:b/>
          <w:bCs/>
        </w:rPr>
        <w:t>humedica e.V.</w:t>
      </w:r>
      <w:r w:rsidRPr="197CF3C7">
        <w:rPr>
          <w:rFonts w:ascii="Raleway" w:eastAsia="Raleway" w:hAnsi="Raleway" w:cs="Raleway"/>
        </w:rPr>
        <w:t>, Goldstraße 8, 87600 Kaufbeuren</w:t>
      </w:r>
    </w:p>
    <w:p w14:paraId="59B4FFAD" w14:textId="382C7E04" w:rsidR="00A85E8E" w:rsidRDefault="00A85E8E" w:rsidP="197CF3C7">
      <w:pPr>
        <w:spacing w:after="0" w:line="240" w:lineRule="auto"/>
        <w:jc w:val="both"/>
        <w:rPr>
          <w:rFonts w:ascii="Raleway" w:eastAsia="Raleway" w:hAnsi="Raleway" w:cs="Raleway"/>
        </w:rPr>
      </w:pPr>
    </w:p>
    <w:p w14:paraId="43504B61" w14:textId="40573DA1" w:rsidR="00A85E8E" w:rsidRDefault="2CB2E766" w:rsidP="197CF3C7">
      <w:pPr>
        <w:spacing w:after="0" w:line="240" w:lineRule="auto"/>
        <w:jc w:val="both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Roswitha Bahner-Gutsche</w:t>
      </w:r>
    </w:p>
    <w:p w14:paraId="7EB30008" w14:textId="5DFD798E" w:rsidR="00A85E8E" w:rsidRDefault="2CB2E766" w:rsidP="197CF3C7">
      <w:pPr>
        <w:spacing w:after="0" w:line="240" w:lineRule="auto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 xml:space="preserve">E-Mail: </w:t>
      </w:r>
      <w:hyperlink r:id="rId12">
        <w:r w:rsidRPr="197CF3C7">
          <w:rPr>
            <w:rStyle w:val="Hyperlink"/>
            <w:rFonts w:ascii="Raleway" w:eastAsia="Raleway" w:hAnsi="Raleway" w:cs="Raleway"/>
          </w:rPr>
          <w:t>info@geschenk-mit-herz.de</w:t>
        </w:r>
      </w:hyperlink>
    </w:p>
    <w:p w14:paraId="354818FE" w14:textId="5B6C8FE0" w:rsidR="00A85E8E" w:rsidRDefault="2CB2E766" w:rsidP="197CF3C7">
      <w:pPr>
        <w:spacing w:after="0" w:line="240" w:lineRule="auto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Telefon: 08341 966 148 460</w:t>
      </w:r>
    </w:p>
    <w:p w14:paraId="4659B6DF" w14:textId="2F359C94" w:rsidR="00A85E8E" w:rsidRDefault="00A85E8E" w:rsidP="197CF3C7">
      <w:pPr>
        <w:spacing w:after="0" w:line="240" w:lineRule="auto"/>
        <w:rPr>
          <w:rFonts w:ascii="Raleway" w:eastAsia="Raleway" w:hAnsi="Raleway" w:cs="Raleway"/>
        </w:rPr>
      </w:pPr>
    </w:p>
    <w:p w14:paraId="00A5CA87" w14:textId="6FA452E4" w:rsidR="00A85E8E" w:rsidRDefault="2CB2E766" w:rsidP="197CF3C7">
      <w:pPr>
        <w:spacing w:after="0" w:line="240" w:lineRule="auto"/>
        <w:rPr>
          <w:rFonts w:ascii="Raleway" w:eastAsia="Raleway" w:hAnsi="Raleway" w:cs="Raleway"/>
        </w:rPr>
      </w:pPr>
      <w:r w:rsidRPr="197CF3C7">
        <w:rPr>
          <w:rFonts w:ascii="Raleway" w:eastAsia="Raleway" w:hAnsi="Raleway" w:cs="Raleway"/>
        </w:rPr>
        <w:t>Vielen Dank für Ihre Mithilfe!</w:t>
      </w:r>
    </w:p>
    <w:p w14:paraId="2301099D" w14:textId="26213920" w:rsidR="00A85E8E" w:rsidRDefault="00A85E8E" w:rsidP="197CF3C7">
      <w:pPr>
        <w:spacing w:after="0" w:line="240" w:lineRule="auto"/>
        <w:rPr>
          <w:rFonts w:ascii="Raleway" w:eastAsia="Raleway" w:hAnsi="Raleway" w:cs="Raleway"/>
          <w:sz w:val="18"/>
          <w:szCs w:val="18"/>
        </w:rPr>
      </w:pPr>
    </w:p>
    <w:p w14:paraId="3E4EA13A" w14:textId="77777777" w:rsidR="00C37533" w:rsidRDefault="2CB2E766" w:rsidP="197CF3C7">
      <w:pPr>
        <w:spacing w:after="0" w:line="240" w:lineRule="auto"/>
        <w:rPr>
          <w:rFonts w:ascii="Raleway" w:eastAsia="Raleway" w:hAnsi="Raleway" w:cs="Raleway"/>
          <w:sz w:val="18"/>
          <w:szCs w:val="18"/>
        </w:rPr>
      </w:pPr>
      <w:r w:rsidRPr="197CF3C7">
        <w:rPr>
          <w:rFonts w:ascii="Raleway" w:eastAsia="Raleway" w:hAnsi="Raleway" w:cs="Raleway"/>
          <w:sz w:val="18"/>
          <w:szCs w:val="18"/>
        </w:rPr>
        <w:t xml:space="preserve">PS: Es gibt auch die Möglichkeit ein Päckchen packen zu lassen: Für eine Spende in Höhe von </w:t>
      </w:r>
    </w:p>
    <w:p w14:paraId="38DC6C90" w14:textId="77777777" w:rsidR="00C37533" w:rsidRDefault="2CB2E766" w:rsidP="197CF3C7">
      <w:pPr>
        <w:spacing w:after="0" w:line="240" w:lineRule="auto"/>
        <w:rPr>
          <w:rFonts w:ascii="Raleway" w:eastAsia="Raleway" w:hAnsi="Raleway" w:cs="Raleway"/>
          <w:sz w:val="18"/>
          <w:szCs w:val="18"/>
        </w:rPr>
      </w:pPr>
      <w:r w:rsidRPr="197CF3C7">
        <w:rPr>
          <w:rFonts w:ascii="Raleway" w:eastAsia="Raleway" w:hAnsi="Raleway" w:cs="Raleway"/>
          <w:sz w:val="18"/>
          <w:szCs w:val="18"/>
        </w:rPr>
        <w:t>30 Euro unter dem Stichwort „Geschenk mit Herz“ werden die ehrenamtlichen Päckchenpacker</w:t>
      </w:r>
    </w:p>
    <w:p w14:paraId="63AD6B41" w14:textId="698BF254" w:rsidR="00A85E8E" w:rsidRDefault="2CB2E766" w:rsidP="197CF3C7">
      <w:pPr>
        <w:spacing w:after="0" w:line="240" w:lineRule="auto"/>
        <w:rPr>
          <w:rFonts w:ascii="Raleway" w:eastAsia="Raleway" w:hAnsi="Raleway" w:cs="Raleway"/>
          <w:sz w:val="18"/>
          <w:szCs w:val="18"/>
        </w:rPr>
      </w:pPr>
      <w:r w:rsidRPr="197CF3C7">
        <w:rPr>
          <w:rFonts w:ascii="Raleway" w:eastAsia="Raleway" w:hAnsi="Raleway" w:cs="Raleway"/>
          <w:sz w:val="18"/>
          <w:szCs w:val="18"/>
        </w:rPr>
        <w:t xml:space="preserve"> bei </w:t>
      </w:r>
      <w:r w:rsidRPr="197CF3C7">
        <w:rPr>
          <w:rFonts w:ascii="Raleway" w:eastAsia="Raleway" w:hAnsi="Raleway" w:cs="Raleway"/>
          <w:b/>
          <w:bCs/>
          <w:sz w:val="18"/>
          <w:szCs w:val="18"/>
        </w:rPr>
        <w:t>humedica</w:t>
      </w:r>
      <w:r w:rsidRPr="197CF3C7">
        <w:rPr>
          <w:rFonts w:ascii="Raleway" w:eastAsia="Raleway" w:hAnsi="Raleway" w:cs="Raleway"/>
          <w:sz w:val="18"/>
          <w:szCs w:val="18"/>
        </w:rPr>
        <w:t xml:space="preserve"> in den Projektländern in Übersee ein „Geschenk mit Herz“ direkt vor Ort befüllen.</w:t>
      </w:r>
    </w:p>
    <w:p w14:paraId="3D902DAF" w14:textId="7585FED8" w:rsidR="00A85E8E" w:rsidRDefault="00A85E8E" w:rsidP="00F97B11">
      <w:pPr>
        <w:rPr>
          <w:rFonts w:ascii="Raleway" w:hAnsi="Raleway"/>
          <w:sz w:val="24"/>
          <w:szCs w:val="24"/>
        </w:rPr>
      </w:pPr>
    </w:p>
    <w:sectPr w:rsidR="00A85E8E" w:rsidSect="00C422A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1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0064" w14:textId="77777777" w:rsidR="00C80051" w:rsidRDefault="00C80051" w:rsidP="001B6AB7">
      <w:pPr>
        <w:spacing w:after="0" w:line="240" w:lineRule="auto"/>
      </w:pPr>
      <w:r>
        <w:separator/>
      </w:r>
    </w:p>
  </w:endnote>
  <w:endnote w:type="continuationSeparator" w:id="0">
    <w:p w14:paraId="4357A92F" w14:textId="77777777" w:rsidR="00C80051" w:rsidRDefault="00C80051" w:rsidP="001B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Raleway">
    <w:panose1 w:val="020B0003030101060003"/>
    <w:charset w:val="00"/>
    <w:family w:val="swiss"/>
    <w:pitch w:val="variable"/>
    <w:sig w:usb0="A00002BF" w:usb1="5000005B" w:usb2="00000000" w:usb3="00000000" w:csb0="000000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CB7" w14:textId="77777777" w:rsidR="00562B55" w:rsidRDefault="00562B5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2E68" w14:textId="77777777" w:rsidR="00562B55" w:rsidRDefault="00562B5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0DAF" w14:textId="77777777" w:rsidR="00562B55" w:rsidRDefault="00562B5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FFD6C" w14:textId="77777777" w:rsidR="00C80051" w:rsidRDefault="00C80051" w:rsidP="001B6AB7">
      <w:pPr>
        <w:spacing w:after="0" w:line="240" w:lineRule="auto"/>
      </w:pPr>
      <w:r>
        <w:separator/>
      </w:r>
    </w:p>
  </w:footnote>
  <w:footnote w:type="continuationSeparator" w:id="0">
    <w:p w14:paraId="7A7649DE" w14:textId="77777777" w:rsidR="00C80051" w:rsidRDefault="00C80051" w:rsidP="001B6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4C58" w14:textId="77777777" w:rsidR="00562B55" w:rsidRDefault="00562B5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6BCA" w14:textId="77777777" w:rsidR="0045309F" w:rsidRDefault="002431E3">
    <w:pPr>
      <w:pStyle w:val="Kopfzeil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F162F20" wp14:editId="7AD3E57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1580" cy="10696575"/>
          <wp:effectExtent l="0" t="0" r="1270" b="0"/>
          <wp:wrapNone/>
          <wp:docPr id="8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002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0097" w14:textId="77777777" w:rsidR="00562B55" w:rsidRDefault="00562B5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AA"/>
    <w:rsid w:val="00006B6F"/>
    <w:rsid w:val="000553B9"/>
    <w:rsid w:val="00062714"/>
    <w:rsid w:val="00065A95"/>
    <w:rsid w:val="000A12A1"/>
    <w:rsid w:val="000A6EBB"/>
    <w:rsid w:val="000D45E0"/>
    <w:rsid w:val="000E348E"/>
    <w:rsid w:val="000E7B5D"/>
    <w:rsid w:val="0013034C"/>
    <w:rsid w:val="00132718"/>
    <w:rsid w:val="00157887"/>
    <w:rsid w:val="00197CAA"/>
    <w:rsid w:val="001B6AB7"/>
    <w:rsid w:val="001C58EE"/>
    <w:rsid w:val="001E146A"/>
    <w:rsid w:val="001E5BFC"/>
    <w:rsid w:val="001F230F"/>
    <w:rsid w:val="00206B31"/>
    <w:rsid w:val="00230B25"/>
    <w:rsid w:val="002431E3"/>
    <w:rsid w:val="00276470"/>
    <w:rsid w:val="0028582F"/>
    <w:rsid w:val="002A439D"/>
    <w:rsid w:val="002D1CB6"/>
    <w:rsid w:val="00373EF4"/>
    <w:rsid w:val="00374ECC"/>
    <w:rsid w:val="003A3DC1"/>
    <w:rsid w:val="003B2258"/>
    <w:rsid w:val="004460F6"/>
    <w:rsid w:val="0045309F"/>
    <w:rsid w:val="00466675"/>
    <w:rsid w:val="004C0D0C"/>
    <w:rsid w:val="00500075"/>
    <w:rsid w:val="00520C85"/>
    <w:rsid w:val="0052778F"/>
    <w:rsid w:val="00562B55"/>
    <w:rsid w:val="00571A5E"/>
    <w:rsid w:val="005765C5"/>
    <w:rsid w:val="00601B6F"/>
    <w:rsid w:val="00623D68"/>
    <w:rsid w:val="006547F3"/>
    <w:rsid w:val="006C05AA"/>
    <w:rsid w:val="006E0FAD"/>
    <w:rsid w:val="006E3FD3"/>
    <w:rsid w:val="006F283E"/>
    <w:rsid w:val="00705151"/>
    <w:rsid w:val="00751779"/>
    <w:rsid w:val="007C556F"/>
    <w:rsid w:val="007D7610"/>
    <w:rsid w:val="007E41AD"/>
    <w:rsid w:val="007F1684"/>
    <w:rsid w:val="007F6A11"/>
    <w:rsid w:val="00807EA8"/>
    <w:rsid w:val="00812B42"/>
    <w:rsid w:val="00865F6D"/>
    <w:rsid w:val="00871925"/>
    <w:rsid w:val="008A0F15"/>
    <w:rsid w:val="008D1A7B"/>
    <w:rsid w:val="00912C4F"/>
    <w:rsid w:val="009B55EA"/>
    <w:rsid w:val="009E286D"/>
    <w:rsid w:val="009E7550"/>
    <w:rsid w:val="00A4064C"/>
    <w:rsid w:val="00A85E8E"/>
    <w:rsid w:val="00AA27A5"/>
    <w:rsid w:val="00AA4D87"/>
    <w:rsid w:val="00AB21C9"/>
    <w:rsid w:val="00AC153A"/>
    <w:rsid w:val="00B422A2"/>
    <w:rsid w:val="00B54843"/>
    <w:rsid w:val="00B72BA7"/>
    <w:rsid w:val="00B7312B"/>
    <w:rsid w:val="00BA6F45"/>
    <w:rsid w:val="00BF2EA5"/>
    <w:rsid w:val="00C017C7"/>
    <w:rsid w:val="00C37533"/>
    <w:rsid w:val="00C422AA"/>
    <w:rsid w:val="00C63643"/>
    <w:rsid w:val="00C80051"/>
    <w:rsid w:val="00CC6F74"/>
    <w:rsid w:val="00D42852"/>
    <w:rsid w:val="00D6064E"/>
    <w:rsid w:val="00D96CF5"/>
    <w:rsid w:val="00DA51B1"/>
    <w:rsid w:val="00DC35F8"/>
    <w:rsid w:val="00E24B0E"/>
    <w:rsid w:val="00E614EB"/>
    <w:rsid w:val="00EB4241"/>
    <w:rsid w:val="00EE72C3"/>
    <w:rsid w:val="00F40AC5"/>
    <w:rsid w:val="00F7664A"/>
    <w:rsid w:val="00F97B11"/>
    <w:rsid w:val="00FB5CBF"/>
    <w:rsid w:val="01E56E9A"/>
    <w:rsid w:val="197CF3C7"/>
    <w:rsid w:val="1983B116"/>
    <w:rsid w:val="1AA335DC"/>
    <w:rsid w:val="1AA4AF97"/>
    <w:rsid w:val="25B64EF2"/>
    <w:rsid w:val="267E6DC8"/>
    <w:rsid w:val="2CB2E766"/>
    <w:rsid w:val="54ED10D4"/>
    <w:rsid w:val="56B14713"/>
    <w:rsid w:val="69357F95"/>
    <w:rsid w:val="6D1AA343"/>
    <w:rsid w:val="772FBC72"/>
    <w:rsid w:val="7C6F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F32D4"/>
  <w15:chartTrackingRefBased/>
  <w15:docId w15:val="{E8F80065-CC40-42C2-BFD6-E2D8649D3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2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283E"/>
    <w:rPr>
      <w:rFonts w:ascii="Tahoma" w:hAnsi="Tahoma" w:cs="Tahoma"/>
      <w:sz w:val="16"/>
      <w:szCs w:val="16"/>
    </w:rPr>
  </w:style>
  <w:style w:type="paragraph" w:customStyle="1" w:styleId="EinfAbs">
    <w:name w:val="[Einf. Abs.]"/>
    <w:basedOn w:val="Standard"/>
    <w:uiPriority w:val="99"/>
    <w:rsid w:val="00373EF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1B6A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B6AB7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1B6A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B6AB7"/>
    <w:rPr>
      <w:sz w:val="22"/>
      <w:szCs w:val="22"/>
      <w:lang w:eastAsia="en-US"/>
    </w:rPr>
  </w:style>
  <w:style w:type="paragraph" w:customStyle="1" w:styleId="KeinAbsatzformat">
    <w:name w:val="[Kein Absatzformat]"/>
    <w:rsid w:val="0028582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ext">
    <w:name w:val="Text"/>
    <w:basedOn w:val="Standard"/>
    <w:uiPriority w:val="99"/>
    <w:rsid w:val="00A4064C"/>
    <w:pPr>
      <w:autoSpaceDE w:val="0"/>
      <w:autoSpaceDN w:val="0"/>
      <w:adjustRightInd w:val="0"/>
      <w:spacing w:after="57" w:line="286" w:lineRule="atLeast"/>
      <w:jc w:val="both"/>
    </w:pPr>
    <w:rPr>
      <w:rFonts w:ascii="Raleway" w:hAnsi="Raleway" w:cs="Raleway"/>
      <w:color w:val="000000"/>
      <w:spacing w:val="2"/>
      <w:lang w:eastAsia="de-DE"/>
    </w:rPr>
  </w:style>
  <w:style w:type="paragraph" w:customStyle="1" w:styleId="Bildunterschrift">
    <w:name w:val="Bildunterschrift"/>
    <w:basedOn w:val="Text"/>
    <w:uiPriority w:val="99"/>
    <w:rsid w:val="00A4064C"/>
    <w:pPr>
      <w:tabs>
        <w:tab w:val="left" w:pos="1120"/>
        <w:tab w:val="left" w:pos="2239"/>
        <w:tab w:val="left" w:pos="3359"/>
      </w:tabs>
      <w:spacing w:after="0" w:line="182" w:lineRule="atLeast"/>
    </w:pPr>
    <w:rPr>
      <w:spacing w:val="1"/>
      <w:sz w:val="14"/>
      <w:szCs w:val="14"/>
    </w:rPr>
  </w:style>
  <w:style w:type="character" w:styleId="Hyperlink">
    <w:name w:val="Hyperlink"/>
    <w:basedOn w:val="Absatz-Standardschriftart"/>
    <w:uiPriority w:val="99"/>
    <w:unhideWhenUsed/>
    <w:rsid w:val="00C422A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22A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0A1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geschenk-mit-herz.d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acebook.com/GeschenkMitHerz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geschenk-mit-herz.de/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IGN\humedica\_Geschenk%20mit%20Herz\wordvorlage%20blanko-briefpapier%20II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A97E89F0EA3540A294CC67E3393AE0" ma:contentTypeVersion="17" ma:contentTypeDescription="Ein neues Dokument erstellen." ma:contentTypeScope="" ma:versionID="f9b6ac632d5e78bf819280a0d8314fdc">
  <xsd:schema xmlns:xsd="http://www.w3.org/2001/XMLSchema" xmlns:xs="http://www.w3.org/2001/XMLSchema" xmlns:p="http://schemas.microsoft.com/office/2006/metadata/properties" xmlns:ns2="b8f800da-f6eb-4c75-b2dc-83bbafa2b985" xmlns:ns3="47a0428e-02ab-4639-abfd-f40509bdc985" targetNamespace="http://schemas.microsoft.com/office/2006/metadata/properties" ma:root="true" ma:fieldsID="2c631b539afe2f7463de4108a819e06a" ns2:_="" ns3:_="">
    <xsd:import namespace="b8f800da-f6eb-4c75-b2dc-83bbafa2b985"/>
    <xsd:import namespace="47a0428e-02ab-4639-abfd-f40509bdc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pendenart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800da-f6eb-4c75-b2dc-83bbafa2b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pendenart" ma:index="12" nillable="true" ma:displayName="Spendenart" ma:description="Sachspenden oder Geldspenden oder beides" ma:format="Dropdown" ma:internalName="Spendenar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achspenden"/>
                    <xsd:enumeration value="Geldspenden"/>
                  </xsd:restriction>
                </xsd:simple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5356633d-419c-45f6-a498-9201440b7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0428e-02ab-4639-abfd-f40509bdc9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6a5e632-0210-412d-97c3-500258fc6b96}" ma:internalName="TaxCatchAll" ma:showField="CatchAllData" ma:web="47a0428e-02ab-4639-abfd-f40509bdc9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f800da-f6eb-4c75-b2dc-83bbafa2b985">
      <Terms xmlns="http://schemas.microsoft.com/office/infopath/2007/PartnerControls"/>
    </lcf76f155ced4ddcb4097134ff3c332f>
    <TaxCatchAll xmlns="47a0428e-02ab-4639-abfd-f40509bdc985" xsi:nil="true"/>
    <Spendenart xmlns="b8f800da-f6eb-4c75-b2dc-83bbafa2b98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4ADE00-1575-4478-9B79-4D4D75E6BB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6C1D10-3881-4C77-9AC2-E7290F312071}"/>
</file>

<file path=customXml/itemProps3.xml><?xml version="1.0" encoding="utf-8"?>
<ds:datastoreItem xmlns:ds="http://schemas.openxmlformats.org/officeDocument/2006/customXml" ds:itemID="{EBC2300F-6F95-4A30-A0FA-05D1F4FDE234}">
  <ds:schemaRefs>
    <ds:schemaRef ds:uri="http://schemas.microsoft.com/office/2006/metadata/properties"/>
    <ds:schemaRef ds:uri="http://schemas.microsoft.com/office/infopath/2007/PartnerControls"/>
    <ds:schemaRef ds:uri="756d3d49-118d-480a-a0fd-2c30b2eb44c3"/>
    <ds:schemaRef ds:uri="f4e7ff7f-e377-4791-b205-e22af9627956"/>
  </ds:schemaRefs>
</ds:datastoreItem>
</file>

<file path=customXml/itemProps4.xml><?xml version="1.0" encoding="utf-8"?>
<ds:datastoreItem xmlns:ds="http://schemas.openxmlformats.org/officeDocument/2006/customXml" ds:itemID="{85437956-B449-4B8F-AF06-7FF81F51F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wordvorlage blanko-briefpapier II</Template>
  <TotalTime>0</TotalTime>
  <Pages>1</Pages>
  <Words>261</Words>
  <Characters>1649</Characters>
  <Application>Microsoft Office Word</Application>
  <DocSecurity>4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 Brief humedica</dc:title>
  <dc:subject/>
  <dc:creator>Manuel Steinhoff</dc:creator>
  <cp:keywords/>
  <cp:lastModifiedBy>Manuel Steinhoff</cp:lastModifiedBy>
  <cp:revision>2</cp:revision>
  <cp:lastPrinted>2014-04-01T14:42:00Z</cp:lastPrinted>
  <dcterms:created xsi:type="dcterms:W3CDTF">2026-08-13T07:08:00Z</dcterms:created>
  <dcterms:modified xsi:type="dcterms:W3CDTF">2026-08-13T07:08:00Z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0x01010080A97E89F0EA3540A294CC67E3393AE0</vt:lpwstr>
  </property>
  <property fmtid="{D5CDD505-2E9C-101B-9397-08002B2CF9AE}" pid="3" name="MediaServiceImageTags">
    <vt:lpwstr/>
  </property>
</Properties>
</file>