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CE9D4" w14:textId="4F810C4A" w:rsidR="00A85E8E" w:rsidRDefault="3E00A57C" w:rsidP="22821CEB">
      <w:pPr>
        <w:rPr>
          <w:rFonts w:ascii="Arial" w:eastAsia="Arial" w:hAnsi="Arial" w:cs="Arial"/>
        </w:rPr>
      </w:pPr>
      <w:r w:rsidRPr="22821CEB">
        <w:rPr>
          <w:rFonts w:ascii="Arial" w:eastAsia="Arial" w:hAnsi="Arial" w:cs="Arial"/>
          <w:highlight w:val="lightGray"/>
        </w:rPr>
        <w:t>     </w:t>
      </w:r>
      <w:r w:rsidRPr="22821CEB">
        <w:rPr>
          <w:rFonts w:ascii="Arial" w:eastAsia="Arial" w:hAnsi="Arial" w:cs="Arial"/>
        </w:rPr>
        <w:t xml:space="preserve"> beteiligt sich an „Geschenk mit Herz“</w:t>
      </w:r>
    </w:p>
    <w:p w14:paraId="6EEE85E5" w14:textId="6CCBB638" w:rsidR="00A85E8E" w:rsidRDefault="3E00A57C" w:rsidP="22821CEB">
      <w:pPr>
        <w:spacing w:after="0"/>
        <w:jc w:val="both"/>
        <w:rPr>
          <w:rFonts w:ascii="Arial" w:eastAsia="Arial" w:hAnsi="Arial" w:cs="Arial"/>
          <w:sz w:val="36"/>
          <w:szCs w:val="36"/>
        </w:rPr>
      </w:pPr>
      <w:r w:rsidRPr="22821CEB">
        <w:rPr>
          <w:rFonts w:ascii="Arial" w:eastAsia="Arial" w:hAnsi="Arial" w:cs="Arial"/>
          <w:b/>
          <w:bCs/>
          <w:sz w:val="36"/>
          <w:szCs w:val="36"/>
        </w:rPr>
        <w:t>Päckchenpacker gesucht</w:t>
      </w:r>
    </w:p>
    <w:p w14:paraId="454D712C" w14:textId="0660BB1D" w:rsidR="00A85E8E" w:rsidRDefault="00A85E8E" w:rsidP="22821CEB">
      <w:pPr>
        <w:spacing w:after="0"/>
        <w:jc w:val="both"/>
        <w:rPr>
          <w:rFonts w:ascii="Arial" w:eastAsia="Arial" w:hAnsi="Arial" w:cs="Arial"/>
          <w:sz w:val="16"/>
          <w:szCs w:val="16"/>
        </w:rPr>
      </w:pPr>
    </w:p>
    <w:p w14:paraId="5B697A30" w14:textId="0FF16A76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  <w:i/>
          <w:iCs/>
          <w:highlight w:val="lightGray"/>
        </w:rPr>
        <w:t>     </w:t>
      </w:r>
      <w:r w:rsidRPr="22821CEB">
        <w:rPr>
          <w:rFonts w:ascii="Arial" w:eastAsia="Arial" w:hAnsi="Arial" w:cs="Arial"/>
          <w:i/>
          <w:iCs/>
        </w:rPr>
        <w:t xml:space="preserve">: Seit 2003 freuen sich zehntausende Kinder in Not </w:t>
      </w:r>
    </w:p>
    <w:p w14:paraId="6EA7AE46" w14:textId="448A55F6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  <w:i/>
          <w:iCs/>
        </w:rPr>
        <w:t xml:space="preserve">auf ihr persönliches Weihnachtspäckchen aus </w:t>
      </w:r>
    </w:p>
    <w:p w14:paraId="090BD87D" w14:textId="7834F30A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  <w:i/>
          <w:iCs/>
        </w:rPr>
        <w:t xml:space="preserve">Deutschland. Für viele von ihnen ist es das erste </w:t>
      </w:r>
    </w:p>
    <w:p w14:paraId="63CE2F4C" w14:textId="555CA586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  <w:i/>
          <w:iCs/>
        </w:rPr>
        <w:t xml:space="preserve">Geschenk ihres Lebens. Die Weihnachtsaktion </w:t>
      </w:r>
    </w:p>
    <w:p w14:paraId="6471E67C" w14:textId="7F4D5944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  <w:i/>
          <w:iCs/>
        </w:rPr>
        <w:t xml:space="preserve">„Geschenk mit Herz“ der bayerischen </w:t>
      </w:r>
    </w:p>
    <w:p w14:paraId="3ED3CEB7" w14:textId="5DBE3C2C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  <w:i/>
          <w:iCs/>
        </w:rPr>
        <w:t xml:space="preserve">Hilfsorganisation </w:t>
      </w:r>
      <w:r w:rsidRPr="22821CEB">
        <w:rPr>
          <w:rFonts w:ascii="Arial" w:eastAsia="Arial" w:hAnsi="Arial" w:cs="Arial"/>
          <w:b/>
          <w:bCs/>
          <w:i/>
          <w:iCs/>
        </w:rPr>
        <w:t xml:space="preserve">humedica e. V. </w:t>
      </w:r>
      <w:r w:rsidRPr="22821CEB">
        <w:rPr>
          <w:rFonts w:ascii="Arial" w:eastAsia="Arial" w:hAnsi="Arial" w:cs="Arial"/>
          <w:i/>
          <w:iCs/>
        </w:rPr>
        <w:t xml:space="preserve">in </w:t>
      </w:r>
    </w:p>
    <w:p w14:paraId="2ECD5FB2" w14:textId="67A8F1E9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  <w:i/>
          <w:iCs/>
        </w:rPr>
        <w:t xml:space="preserve">Zusammenarbeit mit </w:t>
      </w:r>
      <w:r w:rsidRPr="22821CEB">
        <w:rPr>
          <w:rFonts w:ascii="Arial" w:eastAsia="Arial" w:hAnsi="Arial" w:cs="Arial"/>
          <w:b/>
          <w:bCs/>
          <w:i/>
          <w:iCs/>
        </w:rPr>
        <w:t>Sternstunden e. V.</w:t>
      </w:r>
      <w:r w:rsidRPr="22821CEB">
        <w:rPr>
          <w:rFonts w:ascii="Arial" w:eastAsia="Arial" w:hAnsi="Arial" w:cs="Arial"/>
          <w:i/>
          <w:iCs/>
        </w:rPr>
        <w:t xml:space="preserve">, macht es </w:t>
      </w:r>
    </w:p>
    <w:p w14:paraId="44E91C69" w14:textId="7F4DE093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  <w:i/>
          <w:iCs/>
        </w:rPr>
        <w:t>möglich. Heuer mit dabei:       aus    </w:t>
      </w:r>
      <w:proofErr w:type="gramStart"/>
      <w:r w:rsidRPr="22821CEB">
        <w:rPr>
          <w:rFonts w:ascii="Arial" w:eastAsia="Arial" w:hAnsi="Arial" w:cs="Arial"/>
          <w:i/>
          <w:iCs/>
        </w:rPr>
        <w:t>  .</w:t>
      </w:r>
      <w:proofErr w:type="gramEnd"/>
    </w:p>
    <w:p w14:paraId="550D3662" w14:textId="52BE1AFE" w:rsidR="00A85E8E" w:rsidRDefault="00A85E8E" w:rsidP="22821CEB">
      <w:pPr>
        <w:spacing w:after="0"/>
        <w:jc w:val="both"/>
        <w:rPr>
          <w:rFonts w:ascii="Arial" w:eastAsia="Arial" w:hAnsi="Arial" w:cs="Arial"/>
          <w:sz w:val="16"/>
          <w:szCs w:val="16"/>
        </w:rPr>
      </w:pPr>
    </w:p>
    <w:p w14:paraId="03627A8F" w14:textId="1F899817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</w:rPr>
        <w:t xml:space="preserve">Millionen Kinder dieser Welt leben in großer Armut.       </w:t>
      </w:r>
    </w:p>
    <w:p w14:paraId="14379982" w14:textId="291213D2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</w:rPr>
        <w:t xml:space="preserve">beteiligt sich darum an der bayernweiten </w:t>
      </w:r>
    </w:p>
    <w:p w14:paraId="2CF6E8F7" w14:textId="7BF30912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</w:rPr>
        <w:t xml:space="preserve">Aktion „Geschenk mit Herz“ und sammelt </w:t>
      </w:r>
    </w:p>
    <w:p w14:paraId="33D96D4C" w14:textId="66025757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</w:rPr>
        <w:t xml:space="preserve">Weihnachtspäckchen für Kinder in Not. Die </w:t>
      </w:r>
    </w:p>
    <w:p w14:paraId="4D429864" w14:textId="74B3E284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</w:rPr>
        <w:t xml:space="preserve">Hilfsorganisation </w:t>
      </w:r>
      <w:r w:rsidRPr="22821CEB">
        <w:rPr>
          <w:rFonts w:ascii="Arial" w:eastAsia="Arial" w:hAnsi="Arial" w:cs="Arial"/>
          <w:b/>
          <w:bCs/>
        </w:rPr>
        <w:t>humedica e. V</w:t>
      </w:r>
      <w:r w:rsidRPr="22821CEB">
        <w:rPr>
          <w:rFonts w:ascii="Arial" w:eastAsia="Arial" w:hAnsi="Arial" w:cs="Arial"/>
        </w:rPr>
        <w:t>. (Kaufbeuren) bringt diese Päckchen zu Kindern aus acht Ländern in Südost- und Osteuropa. Auch in diesem Jahr sollen wieder zehntausende Päckchen in ganz Bayern gepackt werden.</w:t>
      </w:r>
    </w:p>
    <w:p w14:paraId="1B3DB421" w14:textId="775D9A8B" w:rsidR="00A85E8E" w:rsidRDefault="00A85E8E" w:rsidP="22821CEB">
      <w:pPr>
        <w:spacing w:after="0"/>
        <w:jc w:val="both"/>
        <w:rPr>
          <w:rFonts w:ascii="Arial" w:eastAsia="Arial" w:hAnsi="Arial" w:cs="Arial"/>
          <w:sz w:val="16"/>
          <w:szCs w:val="16"/>
        </w:rPr>
      </w:pPr>
    </w:p>
    <w:p w14:paraId="1626A103" w14:textId="388614F4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  <w:i/>
          <w:iCs/>
        </w:rPr>
        <w:t>„Die Aktion „Geschenk mit Herz“ ist eine wunderbare Gelegenheit, etwas zurückzugeben“</w:t>
      </w:r>
      <w:r w:rsidRPr="22821CEB">
        <w:rPr>
          <w:rFonts w:ascii="Arial" w:eastAsia="Arial" w:hAnsi="Arial" w:cs="Arial"/>
        </w:rPr>
        <w:t>, sagt   </w:t>
      </w:r>
      <w:proofErr w:type="gramStart"/>
      <w:r w:rsidRPr="22821CEB">
        <w:rPr>
          <w:rFonts w:ascii="Arial" w:eastAsia="Arial" w:hAnsi="Arial" w:cs="Arial"/>
        </w:rPr>
        <w:t>  .</w:t>
      </w:r>
      <w:proofErr w:type="gramEnd"/>
      <w:r w:rsidRPr="22821CEB">
        <w:rPr>
          <w:rFonts w:ascii="Arial" w:eastAsia="Arial" w:hAnsi="Arial" w:cs="Arial"/>
        </w:rPr>
        <w:t xml:space="preserve"> </w:t>
      </w:r>
      <w:r w:rsidRPr="22821CEB">
        <w:rPr>
          <w:rFonts w:ascii="Arial" w:eastAsia="Arial" w:hAnsi="Arial" w:cs="Arial"/>
          <w:i/>
          <w:iCs/>
        </w:rPr>
        <w:t xml:space="preserve">„Das liebevolle Packen der Geschenke ist für uns jedes Jahr ein Höhepunkt.“ </w:t>
      </w:r>
    </w:p>
    <w:p w14:paraId="5BD9B469" w14:textId="41953665" w:rsidR="00A85E8E" w:rsidRDefault="00A85E8E" w:rsidP="22821CEB">
      <w:pPr>
        <w:spacing w:after="0"/>
        <w:jc w:val="both"/>
        <w:rPr>
          <w:rFonts w:ascii="Arial" w:eastAsia="Arial" w:hAnsi="Arial" w:cs="Arial"/>
          <w:sz w:val="16"/>
          <w:szCs w:val="16"/>
        </w:rPr>
      </w:pPr>
    </w:p>
    <w:p w14:paraId="5B761071" w14:textId="28E9EAD2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</w:rPr>
        <w:t xml:space="preserve">Alle Informationen rund um „Geschenk mit Herz“ gibt es auf der Aktionsseite </w:t>
      </w:r>
      <w:hyperlink r:id="rId10">
        <w:r w:rsidRPr="22821CEB">
          <w:rPr>
            <w:rStyle w:val="Hyperlink"/>
            <w:rFonts w:ascii="Arial" w:eastAsia="Arial" w:hAnsi="Arial" w:cs="Arial"/>
          </w:rPr>
          <w:t>www.geschenk-mit-herz.de</w:t>
        </w:r>
      </w:hyperlink>
      <w:r w:rsidRPr="22821CEB">
        <w:rPr>
          <w:rFonts w:ascii="Arial" w:eastAsia="Arial" w:hAnsi="Arial" w:cs="Arial"/>
        </w:rPr>
        <w:t xml:space="preserve"> oder auf </w:t>
      </w:r>
      <w:hyperlink r:id="rId11">
        <w:r w:rsidRPr="22821CEB">
          <w:rPr>
            <w:rStyle w:val="Hyperlink"/>
            <w:rFonts w:ascii="Arial" w:eastAsia="Arial" w:hAnsi="Arial" w:cs="Arial"/>
          </w:rPr>
          <w:t>www.facebook.com/GeschenkMitHerz</w:t>
        </w:r>
      </w:hyperlink>
      <w:r w:rsidRPr="22821CEB">
        <w:rPr>
          <w:rFonts w:ascii="Arial" w:eastAsia="Arial" w:hAnsi="Arial" w:cs="Arial"/>
        </w:rPr>
        <w:t xml:space="preserve">. </w:t>
      </w:r>
    </w:p>
    <w:p w14:paraId="15013796" w14:textId="023DCB1F" w:rsidR="00A85E8E" w:rsidRDefault="00A85E8E" w:rsidP="22821CEB">
      <w:pPr>
        <w:spacing w:after="0"/>
        <w:jc w:val="both"/>
        <w:rPr>
          <w:rFonts w:ascii="Arial" w:eastAsia="Arial" w:hAnsi="Arial" w:cs="Arial"/>
          <w:sz w:val="16"/>
          <w:szCs w:val="16"/>
        </w:rPr>
      </w:pPr>
    </w:p>
    <w:p w14:paraId="18580419" w14:textId="01F2BB99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</w:rPr>
        <w:t xml:space="preserve">Es gibt auch die Möglichkeit ein Päckchen packen zu lassen: Für eine Spende in Höhe von 30 Euro unter dem Stichwort „Geschenk mit Herz“ werden die ehrenamtlichen Päckchenpacker von </w:t>
      </w:r>
      <w:r w:rsidRPr="22821CEB">
        <w:rPr>
          <w:rFonts w:ascii="Arial" w:eastAsia="Arial" w:hAnsi="Arial" w:cs="Arial"/>
          <w:b/>
          <w:bCs/>
        </w:rPr>
        <w:t>humedica</w:t>
      </w:r>
      <w:r w:rsidRPr="22821CEB">
        <w:rPr>
          <w:rFonts w:ascii="Arial" w:eastAsia="Arial" w:hAnsi="Arial" w:cs="Arial"/>
        </w:rPr>
        <w:t xml:space="preserve"> ein Päckchen befüllen. </w:t>
      </w:r>
    </w:p>
    <w:p w14:paraId="3F1FE084" w14:textId="61349E24" w:rsidR="00A85E8E" w:rsidRDefault="00A85E8E" w:rsidP="22821CEB">
      <w:pPr>
        <w:spacing w:after="0"/>
        <w:jc w:val="both"/>
        <w:rPr>
          <w:rFonts w:ascii="Arial" w:eastAsia="Arial" w:hAnsi="Arial" w:cs="Arial"/>
          <w:sz w:val="16"/>
          <w:szCs w:val="16"/>
        </w:rPr>
      </w:pPr>
    </w:p>
    <w:p w14:paraId="00325ACF" w14:textId="42731FC3" w:rsidR="00A85E8E" w:rsidRDefault="3E00A57C" w:rsidP="22821CEB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22821CEB">
        <w:rPr>
          <w:rFonts w:ascii="Arial" w:eastAsia="Arial" w:hAnsi="Arial" w:cs="Arial"/>
          <w:b/>
          <w:bCs/>
          <w:sz w:val="20"/>
          <w:szCs w:val="20"/>
        </w:rPr>
        <w:t>Kontakt</w:t>
      </w:r>
    </w:p>
    <w:p w14:paraId="08CFC34F" w14:textId="2283D209" w:rsidR="00A85E8E" w:rsidRDefault="3E00A57C" w:rsidP="22821CEB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22821CEB">
        <w:rPr>
          <w:rFonts w:ascii="Arial" w:eastAsia="Arial" w:hAnsi="Arial" w:cs="Arial"/>
          <w:sz w:val="20"/>
          <w:szCs w:val="20"/>
          <w:highlight w:val="lightGray"/>
        </w:rPr>
        <w:t>     </w:t>
      </w:r>
    </w:p>
    <w:p w14:paraId="7A32321D" w14:textId="7F2FD07E" w:rsidR="00A85E8E" w:rsidRDefault="00A85E8E" w:rsidP="22821CEB">
      <w:pPr>
        <w:spacing w:after="0"/>
        <w:jc w:val="both"/>
        <w:rPr>
          <w:rFonts w:ascii="Arial" w:eastAsia="Arial" w:hAnsi="Arial" w:cs="Arial"/>
          <w:sz w:val="16"/>
          <w:szCs w:val="16"/>
        </w:rPr>
      </w:pPr>
    </w:p>
    <w:p w14:paraId="4445F8B6" w14:textId="22164613" w:rsidR="00A85E8E" w:rsidRDefault="3E00A57C" w:rsidP="22821CEB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22821CEB">
        <w:rPr>
          <w:rFonts w:ascii="Arial" w:eastAsia="Arial" w:hAnsi="Arial" w:cs="Arial"/>
          <w:sz w:val="20"/>
          <w:szCs w:val="20"/>
          <w:highlight w:val="lightGray"/>
        </w:rPr>
        <w:t>     </w:t>
      </w:r>
    </w:p>
    <w:p w14:paraId="2D4608BC" w14:textId="53C193A8" w:rsidR="00A85E8E" w:rsidRDefault="3E00A57C" w:rsidP="22821CEB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22821CEB">
        <w:rPr>
          <w:rFonts w:ascii="Arial" w:eastAsia="Arial" w:hAnsi="Arial" w:cs="Arial"/>
          <w:sz w:val="20"/>
          <w:szCs w:val="20"/>
          <w:highlight w:val="lightGray"/>
        </w:rPr>
        <w:t>     </w:t>
      </w:r>
    </w:p>
    <w:p w14:paraId="3F719D99" w14:textId="6880B509" w:rsidR="00A85E8E" w:rsidRDefault="3E00A57C" w:rsidP="22821CEB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22821CEB">
        <w:rPr>
          <w:rFonts w:ascii="Arial" w:eastAsia="Arial" w:hAnsi="Arial" w:cs="Arial"/>
          <w:sz w:val="20"/>
          <w:szCs w:val="20"/>
          <w:highlight w:val="lightGray"/>
        </w:rPr>
        <w:t>     </w:t>
      </w:r>
    </w:p>
    <w:p w14:paraId="301D1C07" w14:textId="216AB306" w:rsidR="00A85E8E" w:rsidRDefault="00A85E8E" w:rsidP="22821CEB">
      <w:pPr>
        <w:spacing w:after="0"/>
        <w:jc w:val="both"/>
        <w:rPr>
          <w:rFonts w:ascii="Arial" w:eastAsia="Arial" w:hAnsi="Arial" w:cs="Arial"/>
          <w:sz w:val="16"/>
          <w:szCs w:val="16"/>
        </w:rPr>
      </w:pPr>
    </w:p>
    <w:p w14:paraId="41AE9B4C" w14:textId="0DE5566F" w:rsidR="00A85E8E" w:rsidRDefault="3E00A57C" w:rsidP="22821CEB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22821CEB">
        <w:rPr>
          <w:rFonts w:ascii="Arial" w:eastAsia="Arial" w:hAnsi="Arial" w:cs="Arial"/>
          <w:sz w:val="20"/>
          <w:szCs w:val="20"/>
        </w:rPr>
        <w:t xml:space="preserve">Fon: </w:t>
      </w:r>
      <w:r w:rsidRPr="22821CEB">
        <w:rPr>
          <w:rFonts w:ascii="Arial" w:eastAsia="Arial" w:hAnsi="Arial" w:cs="Arial"/>
          <w:sz w:val="20"/>
          <w:szCs w:val="20"/>
          <w:highlight w:val="lightGray"/>
        </w:rPr>
        <w:t>     </w:t>
      </w:r>
      <w:r w:rsidRPr="22821CEB">
        <w:rPr>
          <w:rFonts w:ascii="Arial" w:eastAsia="Arial" w:hAnsi="Arial" w:cs="Arial"/>
          <w:sz w:val="20"/>
          <w:szCs w:val="20"/>
          <w:highlight w:val="yellow"/>
        </w:rPr>
        <w:t xml:space="preserve"> </w:t>
      </w:r>
    </w:p>
    <w:p w14:paraId="4A99D3AA" w14:textId="04B2EA5B" w:rsidR="00A85E8E" w:rsidRDefault="3E00A57C" w:rsidP="22821CEB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22821CEB">
        <w:rPr>
          <w:rFonts w:ascii="Arial" w:eastAsia="Arial" w:hAnsi="Arial" w:cs="Arial"/>
          <w:sz w:val="20"/>
          <w:szCs w:val="20"/>
        </w:rPr>
        <w:t xml:space="preserve">Fax: </w:t>
      </w:r>
      <w:r w:rsidRPr="22821CEB">
        <w:rPr>
          <w:rFonts w:ascii="Arial" w:eastAsia="Arial" w:hAnsi="Arial" w:cs="Arial"/>
          <w:sz w:val="20"/>
          <w:szCs w:val="20"/>
          <w:highlight w:val="lightGray"/>
        </w:rPr>
        <w:t>     </w:t>
      </w:r>
    </w:p>
    <w:p w14:paraId="08728F86" w14:textId="794FBE06" w:rsidR="00A85E8E" w:rsidRDefault="3E00A57C" w:rsidP="22821CEB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22821CEB">
        <w:rPr>
          <w:rFonts w:ascii="Arial" w:eastAsia="Arial" w:hAnsi="Arial" w:cs="Arial"/>
          <w:sz w:val="20"/>
          <w:szCs w:val="20"/>
        </w:rPr>
        <w:t xml:space="preserve">E-Mail: </w:t>
      </w:r>
      <w:r w:rsidRPr="22821CEB">
        <w:rPr>
          <w:rFonts w:ascii="Arial" w:eastAsia="Arial" w:hAnsi="Arial" w:cs="Arial"/>
          <w:sz w:val="20"/>
          <w:szCs w:val="20"/>
          <w:highlight w:val="lightGray"/>
        </w:rPr>
        <w:t>     </w:t>
      </w:r>
    </w:p>
    <w:p w14:paraId="3AB5107D" w14:textId="09BE801C" w:rsidR="00A85E8E" w:rsidRDefault="3E00A57C" w:rsidP="22821CEB">
      <w:pPr>
        <w:spacing w:after="0"/>
        <w:jc w:val="both"/>
        <w:rPr>
          <w:rFonts w:ascii="Arial" w:eastAsia="Arial" w:hAnsi="Arial" w:cs="Arial"/>
        </w:rPr>
      </w:pPr>
      <w:r w:rsidRPr="22821CEB">
        <w:rPr>
          <w:rFonts w:ascii="Arial" w:eastAsia="Arial" w:hAnsi="Arial" w:cs="Arial"/>
          <w:highlight w:val="lightGray"/>
        </w:rPr>
        <w:t>     </w:t>
      </w:r>
      <w:r w:rsidRPr="22821CEB">
        <w:rPr>
          <w:rFonts w:ascii="Arial" w:eastAsia="Arial" w:hAnsi="Arial" w:cs="Arial"/>
        </w:rPr>
        <w:t xml:space="preserve"> beteiligt sich an „Geschenk mit Herz“</w:t>
      </w:r>
    </w:p>
    <w:p w14:paraId="3A44E0C9" w14:textId="4782D05A" w:rsidR="00A85E8E" w:rsidRDefault="00A85E8E" w:rsidP="00F97B11">
      <w:pPr>
        <w:rPr>
          <w:rFonts w:ascii="Raleway" w:hAnsi="Raleway"/>
          <w:sz w:val="24"/>
          <w:szCs w:val="24"/>
        </w:rPr>
      </w:pPr>
    </w:p>
    <w:sectPr w:rsidR="00A85E8E" w:rsidSect="00C422A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1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8BF5E" w14:textId="77777777" w:rsidR="007D7017" w:rsidRDefault="007D7017" w:rsidP="001B6AB7">
      <w:pPr>
        <w:spacing w:after="0" w:line="240" w:lineRule="auto"/>
      </w:pPr>
      <w:r>
        <w:separator/>
      </w:r>
    </w:p>
  </w:endnote>
  <w:endnote w:type="continuationSeparator" w:id="0">
    <w:p w14:paraId="66657C58" w14:textId="77777777" w:rsidR="007D7017" w:rsidRDefault="007D7017" w:rsidP="001B6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Raleway">
    <w:panose1 w:val="020B0003030101060003"/>
    <w:charset w:val="00"/>
    <w:family w:val="swiss"/>
    <w:pitch w:val="variable"/>
    <w:sig w:usb0="A00002BF" w:usb1="5000005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39A47" w14:textId="77777777" w:rsidR="003F070C" w:rsidRDefault="003F070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8663E" w14:textId="77777777" w:rsidR="003F070C" w:rsidRDefault="003F070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99E75" w14:textId="77777777" w:rsidR="003F070C" w:rsidRDefault="003F07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7758B" w14:textId="77777777" w:rsidR="007D7017" w:rsidRDefault="007D7017" w:rsidP="001B6AB7">
      <w:pPr>
        <w:spacing w:after="0" w:line="240" w:lineRule="auto"/>
      </w:pPr>
      <w:r>
        <w:separator/>
      </w:r>
    </w:p>
  </w:footnote>
  <w:footnote w:type="continuationSeparator" w:id="0">
    <w:p w14:paraId="4A3E86CF" w14:textId="77777777" w:rsidR="007D7017" w:rsidRDefault="007D7017" w:rsidP="001B6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81097" w14:textId="77777777" w:rsidR="003F070C" w:rsidRDefault="003F070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B6BCA" w14:textId="77777777" w:rsidR="0045309F" w:rsidRDefault="002431E3">
    <w:pPr>
      <w:pStyle w:val="Kopfzeile"/>
    </w:pPr>
    <w:r>
      <w:rPr>
        <w:noProof/>
      </w:rPr>
      <w:drawing>
        <wp:anchor distT="0" distB="0" distL="114300" distR="114300" simplePos="0" relativeHeight="251658240" behindDoc="1" locked="1" layoutInCell="1" allowOverlap="1" wp14:anchorId="4F162F20" wp14:editId="3FD3669A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1580" cy="10696575"/>
          <wp:effectExtent l="0" t="0" r="1270" b="0"/>
          <wp:wrapNone/>
          <wp:docPr id="8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002" cy="1069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FBDB5" w14:textId="77777777" w:rsidR="003F070C" w:rsidRDefault="003F070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AA"/>
    <w:rsid w:val="00006B6F"/>
    <w:rsid w:val="000553B9"/>
    <w:rsid w:val="00062714"/>
    <w:rsid w:val="00065A95"/>
    <w:rsid w:val="000A12A1"/>
    <w:rsid w:val="000A6EBB"/>
    <w:rsid w:val="000D45E0"/>
    <w:rsid w:val="000E7B5D"/>
    <w:rsid w:val="0013034C"/>
    <w:rsid w:val="00132718"/>
    <w:rsid w:val="00157887"/>
    <w:rsid w:val="00197CAA"/>
    <w:rsid w:val="001B6AB7"/>
    <w:rsid w:val="001C58EE"/>
    <w:rsid w:val="001E146A"/>
    <w:rsid w:val="001E5BFC"/>
    <w:rsid w:val="001F230F"/>
    <w:rsid w:val="00230B25"/>
    <w:rsid w:val="002431E3"/>
    <w:rsid w:val="00276470"/>
    <w:rsid w:val="0028582F"/>
    <w:rsid w:val="002A439D"/>
    <w:rsid w:val="00373EF4"/>
    <w:rsid w:val="00374ECC"/>
    <w:rsid w:val="003A3DC1"/>
    <w:rsid w:val="003B2258"/>
    <w:rsid w:val="003F070C"/>
    <w:rsid w:val="004460F6"/>
    <w:rsid w:val="0045309F"/>
    <w:rsid w:val="00466675"/>
    <w:rsid w:val="004C0D0C"/>
    <w:rsid w:val="0052778F"/>
    <w:rsid w:val="00571A5E"/>
    <w:rsid w:val="00623D68"/>
    <w:rsid w:val="00624BD0"/>
    <w:rsid w:val="006547F3"/>
    <w:rsid w:val="006C05AA"/>
    <w:rsid w:val="006E0FAD"/>
    <w:rsid w:val="006E3FD3"/>
    <w:rsid w:val="006F283E"/>
    <w:rsid w:val="00751779"/>
    <w:rsid w:val="007C556F"/>
    <w:rsid w:val="007D7017"/>
    <w:rsid w:val="007D7610"/>
    <w:rsid w:val="007E41AD"/>
    <w:rsid w:val="007F1684"/>
    <w:rsid w:val="007F6A11"/>
    <w:rsid w:val="00807EA8"/>
    <w:rsid w:val="00812B42"/>
    <w:rsid w:val="00865F6D"/>
    <w:rsid w:val="00871925"/>
    <w:rsid w:val="008A0F15"/>
    <w:rsid w:val="008D1A7B"/>
    <w:rsid w:val="00912C4F"/>
    <w:rsid w:val="009B55EA"/>
    <w:rsid w:val="009E286D"/>
    <w:rsid w:val="009E7550"/>
    <w:rsid w:val="00A12ED6"/>
    <w:rsid w:val="00A4064C"/>
    <w:rsid w:val="00A85E8E"/>
    <w:rsid w:val="00AA27A5"/>
    <w:rsid w:val="00AA4D87"/>
    <w:rsid w:val="00AB21C9"/>
    <w:rsid w:val="00AC153A"/>
    <w:rsid w:val="00B422A2"/>
    <w:rsid w:val="00B54843"/>
    <w:rsid w:val="00B72BA7"/>
    <w:rsid w:val="00B7312B"/>
    <w:rsid w:val="00BF2EA5"/>
    <w:rsid w:val="00C017C7"/>
    <w:rsid w:val="00C422AA"/>
    <w:rsid w:val="00C63643"/>
    <w:rsid w:val="00CC6F74"/>
    <w:rsid w:val="00D42852"/>
    <w:rsid w:val="00D6064E"/>
    <w:rsid w:val="00D96CF5"/>
    <w:rsid w:val="00DA51B1"/>
    <w:rsid w:val="00DC35F8"/>
    <w:rsid w:val="00E24B0E"/>
    <w:rsid w:val="00E662DA"/>
    <w:rsid w:val="00EE72C3"/>
    <w:rsid w:val="00F40AC5"/>
    <w:rsid w:val="00F7664A"/>
    <w:rsid w:val="00F97B11"/>
    <w:rsid w:val="00FB5CBF"/>
    <w:rsid w:val="1F13DE4F"/>
    <w:rsid w:val="22821CEB"/>
    <w:rsid w:val="3E00A57C"/>
    <w:rsid w:val="3FF32E91"/>
    <w:rsid w:val="7702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F32D4"/>
  <w15:chartTrackingRefBased/>
  <w15:docId w15:val="{757E6510-CC0B-46A4-AFF6-4D3C012EA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2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F283E"/>
    <w:rPr>
      <w:rFonts w:ascii="Tahoma" w:hAnsi="Tahoma" w:cs="Tahoma"/>
      <w:sz w:val="16"/>
      <w:szCs w:val="16"/>
    </w:rPr>
  </w:style>
  <w:style w:type="paragraph" w:customStyle="1" w:styleId="EinfAbs">
    <w:name w:val="[Einf. Abs.]"/>
    <w:basedOn w:val="Standard"/>
    <w:uiPriority w:val="99"/>
    <w:rsid w:val="00373EF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1B6AB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1B6AB7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1B6AB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1B6AB7"/>
    <w:rPr>
      <w:sz w:val="22"/>
      <w:szCs w:val="22"/>
      <w:lang w:eastAsia="en-US"/>
    </w:rPr>
  </w:style>
  <w:style w:type="paragraph" w:customStyle="1" w:styleId="KeinAbsatzformat">
    <w:name w:val="[Kein Absatzformat]"/>
    <w:rsid w:val="0028582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ext">
    <w:name w:val="Text"/>
    <w:basedOn w:val="Standard"/>
    <w:uiPriority w:val="99"/>
    <w:rsid w:val="00A4064C"/>
    <w:pPr>
      <w:autoSpaceDE w:val="0"/>
      <w:autoSpaceDN w:val="0"/>
      <w:adjustRightInd w:val="0"/>
      <w:spacing w:after="57" w:line="286" w:lineRule="atLeast"/>
      <w:jc w:val="both"/>
    </w:pPr>
    <w:rPr>
      <w:rFonts w:ascii="Raleway" w:hAnsi="Raleway" w:cs="Raleway"/>
      <w:color w:val="000000"/>
      <w:spacing w:val="2"/>
      <w:lang w:eastAsia="de-DE"/>
    </w:rPr>
  </w:style>
  <w:style w:type="paragraph" w:customStyle="1" w:styleId="Bildunterschrift">
    <w:name w:val="Bildunterschrift"/>
    <w:basedOn w:val="Text"/>
    <w:uiPriority w:val="99"/>
    <w:rsid w:val="00A4064C"/>
    <w:pPr>
      <w:tabs>
        <w:tab w:val="left" w:pos="1120"/>
        <w:tab w:val="left" w:pos="2239"/>
        <w:tab w:val="left" w:pos="3359"/>
      </w:tabs>
      <w:spacing w:after="0" w:line="182" w:lineRule="atLeast"/>
    </w:pPr>
    <w:rPr>
      <w:spacing w:val="1"/>
      <w:sz w:val="14"/>
      <w:szCs w:val="14"/>
    </w:rPr>
  </w:style>
  <w:style w:type="character" w:styleId="Hyperlink">
    <w:name w:val="Hyperlink"/>
    <w:basedOn w:val="Absatz-Standardschriftart"/>
    <w:uiPriority w:val="99"/>
    <w:unhideWhenUsed/>
    <w:rsid w:val="00C422A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22AA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0A12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facebook.com/GeschenkMitHerz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geschenk-mit-herz.de/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IGN\humedica\_Geschenk%20mit%20Herz\wordvorlage%20blanko-briefpapier%20II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f800da-f6eb-4c75-b2dc-83bbafa2b985">
      <Terms xmlns="http://schemas.microsoft.com/office/infopath/2007/PartnerControls"/>
    </lcf76f155ced4ddcb4097134ff3c332f>
    <TaxCatchAll xmlns="47a0428e-02ab-4639-abfd-f40509bdc985" xsi:nil="true"/>
    <Spendenart xmlns="b8f800da-f6eb-4c75-b2dc-83bbafa2b98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A97E89F0EA3540A294CC67E3393AE0" ma:contentTypeVersion="17" ma:contentTypeDescription="Ein neues Dokument erstellen." ma:contentTypeScope="" ma:versionID="f9b6ac632d5e78bf819280a0d8314fdc">
  <xsd:schema xmlns:xsd="http://www.w3.org/2001/XMLSchema" xmlns:xs="http://www.w3.org/2001/XMLSchema" xmlns:p="http://schemas.microsoft.com/office/2006/metadata/properties" xmlns:ns2="b8f800da-f6eb-4c75-b2dc-83bbafa2b985" xmlns:ns3="47a0428e-02ab-4639-abfd-f40509bdc985" targetNamespace="http://schemas.microsoft.com/office/2006/metadata/properties" ma:root="true" ma:fieldsID="2c631b539afe2f7463de4108a819e06a" ns2:_="" ns3:_="">
    <xsd:import namespace="b8f800da-f6eb-4c75-b2dc-83bbafa2b985"/>
    <xsd:import namespace="47a0428e-02ab-4639-abfd-f40509bdc9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Spendenart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800da-f6eb-4c75-b2dc-83bbafa2b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pendenart" ma:index="12" nillable="true" ma:displayName="Spendenart" ma:description="Sachspenden oder Geldspenden oder beides" ma:format="Dropdown" ma:internalName="Spendenar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achspenden"/>
                    <xsd:enumeration value="Geldspenden"/>
                  </xsd:restriction>
                </xsd:simple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5356633d-419c-45f6-a498-9201440b71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0428e-02ab-4639-abfd-f40509bdc9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6a5e632-0210-412d-97c3-500258fc6b96}" ma:internalName="TaxCatchAll" ma:showField="CatchAllData" ma:web="47a0428e-02ab-4639-abfd-f40509bdc9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C2300F-6F95-4A30-A0FA-05D1F4FDE234}">
  <ds:schemaRefs>
    <ds:schemaRef ds:uri="http://schemas.microsoft.com/office/2006/metadata/properties"/>
    <ds:schemaRef ds:uri="http://schemas.microsoft.com/office/infopath/2007/PartnerControls"/>
    <ds:schemaRef ds:uri="756d3d49-118d-480a-a0fd-2c30b2eb44c3"/>
    <ds:schemaRef ds:uri="f4e7ff7f-e377-4791-b205-e22af9627956"/>
  </ds:schemaRefs>
</ds:datastoreItem>
</file>

<file path=customXml/itemProps2.xml><?xml version="1.0" encoding="utf-8"?>
<ds:datastoreItem xmlns:ds="http://schemas.openxmlformats.org/officeDocument/2006/customXml" ds:itemID="{CB3D3C3D-6E6B-4AA2-AB19-BA28CC9474CF}"/>
</file>

<file path=customXml/itemProps3.xml><?xml version="1.0" encoding="utf-8"?>
<ds:datastoreItem xmlns:ds="http://schemas.openxmlformats.org/officeDocument/2006/customXml" ds:itemID="{2A4ADE00-1575-4478-9B79-4D4D75E6BB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437956-B449-4B8F-AF06-7FF81F51F8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wordvorlage blanko-briefpapier II</Template>
  <TotalTime>0</TotalTime>
  <Pages>1</Pages>
  <Words>217</Words>
  <Characters>1372</Characters>
  <Application>Microsoft Office Word</Application>
  <DocSecurity>4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Word-Vorlage Brief humedica</dc:title>
  <dc:subject/>
  <dc:creator>Manuel Steinhoff</dc:creator>
  <cp:keywords/>
  <cp:lastModifiedBy>Manuel Steinhoff</cp:lastModifiedBy>
  <cp:revision>2</cp:revision>
  <cp:lastPrinted>2014-04-01T14:42:00Z</cp:lastPrinted>
  <dcterms:created xsi:type="dcterms:W3CDTF">2026-08-13T07:09:00Z</dcterms:created>
  <dcterms:modified xsi:type="dcterms:W3CDTF">2026-08-13T07:09:00Z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0x01010080A97E89F0EA3540A294CC67E3393AE0</vt:lpwstr>
  </property>
  <property fmtid="{D5CDD505-2E9C-101B-9397-08002B2CF9AE}" pid="3" name="MediaServiceImageTags">
    <vt:lpwstr/>
  </property>
</Properties>
</file>